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07F" w:rsidRDefault="0084495C">
      <w:r>
        <w:rPr>
          <w:noProof/>
          <w:lang w:eastAsia="en-GB"/>
        </w:rPr>
        <w:drawing>
          <wp:inline distT="0" distB="0" distL="0" distR="0">
            <wp:extent cx="4352925" cy="3952875"/>
            <wp:effectExtent l="0" t="0" r="9525" b="9525"/>
            <wp:docPr id="1" name="Picture 1" descr="C:\Users\fmay\AppData\Local\Microsoft\Windows\Temporary Internet Files\Content.Word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ay\AppData\Local\Microsoft\Windows\Temporary Internet Files\Content.Word\IMG_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10"/>
                    <a:stretch/>
                  </pic:blipFill>
                  <pic:spPr bwMode="auto">
                    <a:xfrm>
                      <a:off x="0" y="0"/>
                      <a:ext cx="4356072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95C" w:rsidRDefault="0084495C"/>
    <w:p w:rsidR="0084495C" w:rsidRDefault="0084495C">
      <w:r>
        <w:rPr>
          <w:noProof/>
          <w:lang w:eastAsia="en-GB"/>
        </w:rPr>
        <w:drawing>
          <wp:inline distT="0" distB="0" distL="0" distR="0">
            <wp:extent cx="5274310" cy="3955733"/>
            <wp:effectExtent l="0" t="0" r="2540" b="6985"/>
            <wp:docPr id="2" name="Picture 2" descr="C:\Users\fmay\AppData\Local\Microsoft\Windows\Temporary Internet Files\Content.Word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may\AppData\Local\Microsoft\Windows\Temporary Internet Files\Content.Word\IMG_3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5C" w:rsidRDefault="0084495C"/>
    <w:p w:rsidR="0084495C" w:rsidRDefault="0084495C"/>
    <w:p w:rsidR="0084495C" w:rsidRDefault="0084495C"/>
    <w:p w:rsidR="0084495C" w:rsidRDefault="0084495C"/>
    <w:p w:rsidR="0084495C" w:rsidRDefault="0084495C">
      <w:r>
        <w:rPr>
          <w:noProof/>
          <w:lang w:eastAsia="en-GB"/>
        </w:rPr>
        <w:lastRenderedPageBreak/>
        <w:drawing>
          <wp:inline distT="0" distB="0" distL="0" distR="0">
            <wp:extent cx="5274310" cy="3955733"/>
            <wp:effectExtent l="0" t="0" r="2540" b="6985"/>
            <wp:docPr id="3" name="Picture 3" descr="C:\Users\fmay\AppData\Local\Microsoft\Windows\Temporary Internet Files\Content.Word\IMG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ay\AppData\Local\Microsoft\Windows\Temporary Internet Files\Content.Word\IMG_3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5C" w:rsidRDefault="0084495C"/>
    <w:p w:rsidR="0084495C" w:rsidRDefault="0084495C">
      <w:r>
        <w:rPr>
          <w:noProof/>
          <w:lang w:eastAsia="en-GB"/>
        </w:rPr>
        <w:drawing>
          <wp:inline distT="0" distB="0" distL="0" distR="0">
            <wp:extent cx="4531951" cy="3786188"/>
            <wp:effectExtent l="0" t="8255" r="0" b="0"/>
            <wp:docPr id="4" name="Picture 4" descr="C:\Users\fmay\AppData\Local\Microsoft\Windows\Temporary Internet Files\Content.Word\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may\AppData\Local\Microsoft\Windows\Temporary Internet Files\Content.Word\IMG_3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7961" cy="37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5C" w:rsidRDefault="0084495C"/>
    <w:p w:rsidR="0084495C" w:rsidRDefault="00915950">
      <w:r>
        <w:lastRenderedPageBreak/>
        <w:t xml:space="preserve">In Year 6, we are currently learning about ‘Light’. For this task, we were conducting our own experiment on how light travels. We pierced holes through 3 different pieces of card (in a straight line), and fastened them to the table using clay. Then, we used a torch to observe whether the light would travel through all three holes on to the last piece of paper. When the holes were not in a straight line, the light did not travel through to the last piece of card. We therefore concluded that light travels in straight lines. </w:t>
      </w:r>
      <w:bookmarkStart w:id="0" w:name="_GoBack"/>
      <w:bookmarkEnd w:id="0"/>
    </w:p>
    <w:p w:rsidR="0084495C" w:rsidRDefault="0084495C"/>
    <w:p w:rsidR="0084495C" w:rsidRDefault="0084495C"/>
    <w:sectPr w:rsidR="0084495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95C"/>
    <w:rsid w:val="00567932"/>
    <w:rsid w:val="0060507F"/>
    <w:rsid w:val="0084495C"/>
    <w:rsid w:val="0091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95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95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A085756D</Template>
  <TotalTime>1</TotalTime>
  <Pages>3</Pages>
  <Words>96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FMay</dc:creator>
  <cp:lastModifiedBy>FMay</cp:lastModifiedBy>
  <cp:revision>2</cp:revision>
  <cp:lastPrinted>2017-01-20T18:17:00Z</cp:lastPrinted>
  <dcterms:created xsi:type="dcterms:W3CDTF">2017-01-23T16:25:00Z</dcterms:created>
  <dcterms:modified xsi:type="dcterms:W3CDTF">2017-01-23T16:25:00Z</dcterms:modified>
</cp:coreProperties>
</file>